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421" w:rsidRPr="00BF5795" w:rsidRDefault="00D31421" w:rsidP="00714754">
      <w:pPr>
        <w:pStyle w:val="NormalWeb"/>
        <w:shd w:val="clear" w:color="auto" w:fill="FFFFFF"/>
        <w:spacing w:before="0" w:beforeAutospacing="0" w:after="0" w:afterAutospacing="0" w:line="408" w:lineRule="atLeast"/>
        <w:jc w:val="center"/>
        <w:rPr>
          <w:b/>
          <w:sz w:val="28"/>
          <w:szCs w:val="27"/>
          <w:bdr w:val="none" w:sz="0" w:space="0" w:color="auto" w:frame="1"/>
        </w:rPr>
      </w:pPr>
      <w:r w:rsidRPr="00BF5795">
        <w:rPr>
          <w:b/>
          <w:sz w:val="28"/>
          <w:szCs w:val="27"/>
          <w:bdr w:val="none" w:sz="0" w:space="0" w:color="auto" w:frame="1"/>
        </w:rPr>
        <w:t>Простые секреты здорового питания</w:t>
      </w:r>
      <w:r>
        <w:rPr>
          <w:b/>
          <w:sz w:val="28"/>
          <w:szCs w:val="27"/>
          <w:bdr w:val="none" w:sz="0" w:space="0" w:color="auto" w:frame="1"/>
        </w:rPr>
        <w:t>!</w:t>
      </w:r>
    </w:p>
    <w:p w:rsidR="00D31421" w:rsidRPr="00BF5795" w:rsidRDefault="00D31421" w:rsidP="002F20B5">
      <w:pPr>
        <w:pStyle w:val="NormalWeb"/>
        <w:shd w:val="clear" w:color="auto" w:fill="FFFFFF"/>
        <w:spacing w:before="0" w:beforeAutospacing="0" w:after="0" w:afterAutospacing="0" w:line="408" w:lineRule="atLeast"/>
        <w:jc w:val="both"/>
        <w:rPr>
          <w:b/>
          <w:sz w:val="28"/>
          <w:szCs w:val="27"/>
          <w:bdr w:val="none" w:sz="0" w:space="0" w:color="auto" w:frame="1"/>
        </w:rPr>
      </w:pPr>
    </w:p>
    <w:p w:rsidR="00D31421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  <w:bdr w:val="none" w:sz="0" w:space="0" w:color="auto" w:frame="1"/>
        </w:rPr>
      </w:pPr>
      <w:r w:rsidRPr="00BF5795">
        <w:rPr>
          <w:sz w:val="28"/>
          <w:szCs w:val="27"/>
          <w:bdr w:val="none" w:sz="0" w:space="0" w:color="auto" w:frame="1"/>
        </w:rPr>
        <w:t>Независимо от возраста каждый человек стремится быть здоровым, бодрым, энергичным, полным сил. Правила здорового питания являются неотъемлемой частью здорового образа жизни.</w:t>
      </w:r>
    </w:p>
    <w:p w:rsidR="00D31421" w:rsidRPr="001E255E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  <w:bdr w:val="none" w:sz="0" w:space="0" w:color="auto" w:frame="1"/>
        </w:rPr>
      </w:pPr>
      <w:r w:rsidRPr="001E255E">
        <w:rPr>
          <w:sz w:val="28"/>
          <w:szCs w:val="27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206.25pt">
            <v:imagedata r:id="rId4" o:title=""/>
          </v:shape>
        </w:pict>
      </w:r>
    </w:p>
    <w:p w:rsidR="00D31421" w:rsidRPr="00BF5795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</w:rPr>
      </w:pPr>
      <w:r w:rsidRPr="00BF5795">
        <w:rPr>
          <w:sz w:val="28"/>
          <w:szCs w:val="27"/>
          <w:bdr w:val="none" w:sz="0" w:space="0" w:color="auto" w:frame="1"/>
        </w:rPr>
        <w:t>В связи с этим специалисты отделения дневного пребывания для гр</w:t>
      </w:r>
      <w:r>
        <w:rPr>
          <w:sz w:val="28"/>
          <w:szCs w:val="27"/>
          <w:bdr w:val="none" w:sz="0" w:space="0" w:color="auto" w:frame="1"/>
        </w:rPr>
        <w:t>аждан пожилого возраста ГУ «Центр социального обслуживания населения</w:t>
      </w:r>
      <w:r w:rsidRPr="00BF5795">
        <w:rPr>
          <w:sz w:val="28"/>
          <w:szCs w:val="27"/>
          <w:bdr w:val="none" w:sz="0" w:space="0" w:color="auto" w:frame="1"/>
        </w:rPr>
        <w:t xml:space="preserve"> Кореличского района» в рамках проекта «Школа </w:t>
      </w:r>
      <w:r>
        <w:rPr>
          <w:sz w:val="28"/>
          <w:szCs w:val="27"/>
          <w:bdr w:val="none" w:sz="0" w:space="0" w:color="auto" w:frame="1"/>
        </w:rPr>
        <w:t xml:space="preserve">Здоровья» совместно с </w:t>
      </w:r>
      <w:r w:rsidRPr="00BF5795">
        <w:rPr>
          <w:sz w:val="28"/>
          <w:szCs w:val="27"/>
          <w:bdr w:val="none" w:sz="0" w:space="0" w:color="auto" w:frame="1"/>
        </w:rPr>
        <w:t xml:space="preserve"> инструктором – валеологом Кореличского рай ЦГЭ Волосевич Людмилой Ивановной</w:t>
      </w:r>
      <w:r>
        <w:rPr>
          <w:sz w:val="28"/>
          <w:szCs w:val="27"/>
          <w:bdr w:val="none" w:sz="0" w:space="0" w:color="auto" w:frame="1"/>
        </w:rPr>
        <w:t xml:space="preserve"> провели мероприятие по теме: «Простые секреты здорового питания!».</w:t>
      </w:r>
    </w:p>
    <w:p w:rsidR="00D31421" w:rsidRPr="00BF5795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</w:rPr>
      </w:pPr>
      <w:r w:rsidRPr="00BF5795">
        <w:rPr>
          <w:sz w:val="28"/>
          <w:szCs w:val="27"/>
        </w:rPr>
        <w:t xml:space="preserve">Мероприятие прошло в интересной занимательной форме. Во время презентации «Здоровое питание» были представлены полезные советы по правильному рациональному </w:t>
      </w:r>
      <w:r>
        <w:rPr>
          <w:sz w:val="28"/>
          <w:szCs w:val="27"/>
        </w:rPr>
        <w:t xml:space="preserve">питанию, </w:t>
      </w:r>
      <w:r w:rsidRPr="00BF5795">
        <w:rPr>
          <w:sz w:val="28"/>
          <w:szCs w:val="27"/>
        </w:rPr>
        <w:t>технологической обработке продуктов для сохранения в них витаминов.</w:t>
      </w:r>
    </w:p>
    <w:p w:rsidR="00D31421" w:rsidRPr="00BF5795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</w:rPr>
      </w:pPr>
      <w:r w:rsidRPr="00BF5795">
        <w:rPr>
          <w:sz w:val="28"/>
          <w:szCs w:val="27"/>
          <w:bdr w:val="none" w:sz="0" w:space="0" w:color="auto" w:frame="1"/>
        </w:rPr>
        <w:t>Широко обсуждалась тема</w:t>
      </w:r>
      <w:r w:rsidRPr="00BF5795">
        <w:rPr>
          <w:sz w:val="28"/>
          <w:szCs w:val="27"/>
        </w:rPr>
        <w:t xml:space="preserve"> о съедобных и не съедобных грибах. Волосевич  Л. И. обратила внимание на то, как правильно оказать первую помощь при отравлении грибами.</w:t>
      </w:r>
    </w:p>
    <w:p w:rsidR="00D31421" w:rsidRPr="00BF5795" w:rsidRDefault="00D31421" w:rsidP="00714754">
      <w:pPr>
        <w:pStyle w:val="NormalWeb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7"/>
        </w:rPr>
      </w:pPr>
      <w:r w:rsidRPr="00BF5795">
        <w:rPr>
          <w:sz w:val="28"/>
          <w:szCs w:val="27"/>
        </w:rPr>
        <w:t>Особую активность слушатели проявили при разгадывании кроссвордов  на тему: «Овощи и фрукты».</w:t>
      </w:r>
    </w:p>
    <w:p w:rsidR="00D31421" w:rsidRPr="00BF5795" w:rsidRDefault="00D31421" w:rsidP="00BF5795">
      <w:pPr>
        <w:ind w:firstLine="709"/>
        <w:jc w:val="both"/>
        <w:rPr>
          <w:rFonts w:ascii="Times New Roman" w:hAnsi="Times New Roman"/>
          <w:sz w:val="28"/>
        </w:rPr>
      </w:pPr>
      <w:r w:rsidRPr="00BF5795"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Гости встречи обменялись рецептами приготовления и оригинального оформления </w:t>
      </w:r>
      <w:r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полезных </w:t>
      </w:r>
      <w:r w:rsidRPr="00BF5795">
        <w:rPr>
          <w:rFonts w:ascii="Times New Roman" w:hAnsi="Times New Roman"/>
          <w:sz w:val="28"/>
          <w:szCs w:val="27"/>
          <w:bdr w:val="none" w:sz="0" w:space="0" w:color="auto" w:frame="1"/>
        </w:rPr>
        <w:t>блюд, поделились  советами из личного  опыта.</w:t>
      </w:r>
      <w:r>
        <w:rPr>
          <w:rFonts w:ascii="Times New Roman" w:hAnsi="Times New Roman"/>
          <w:sz w:val="28"/>
          <w:szCs w:val="27"/>
          <w:bdr w:val="none" w:sz="0" w:space="0" w:color="auto" w:frame="1"/>
        </w:rPr>
        <w:t xml:space="preserve"> </w:t>
      </w:r>
      <w:r>
        <w:rPr>
          <w:rFonts w:ascii="Times New Roman" w:hAnsi="Times New Roman"/>
          <w:sz w:val="28"/>
        </w:rPr>
        <w:t>А также з</w:t>
      </w:r>
      <w:r w:rsidRPr="00BF5795">
        <w:rPr>
          <w:rFonts w:ascii="Times New Roman" w:hAnsi="Times New Roman"/>
          <w:sz w:val="28"/>
        </w:rPr>
        <w:t>а активное участие получили профилактические буклеты и сувениры.</w:t>
      </w:r>
    </w:p>
    <w:p w:rsidR="00D31421" w:rsidRDefault="00D31421" w:rsidP="00BF5795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Питайтесь правильно и будьте здоровы!</w:t>
      </w:r>
    </w:p>
    <w:p w:rsidR="00D31421" w:rsidRDefault="00D31421" w:rsidP="00BF5795">
      <w:pPr>
        <w:ind w:firstLine="709"/>
        <w:jc w:val="center"/>
        <w:rPr>
          <w:rFonts w:ascii="Times New Roman" w:hAnsi="Times New Roman"/>
          <w:sz w:val="28"/>
        </w:rPr>
      </w:pPr>
    </w:p>
    <w:sectPr w:rsidR="00D31421" w:rsidSect="008C0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0B5"/>
    <w:rsid w:val="0001174F"/>
    <w:rsid w:val="00154B1D"/>
    <w:rsid w:val="001E255E"/>
    <w:rsid w:val="002F20B5"/>
    <w:rsid w:val="004340DF"/>
    <w:rsid w:val="0069556C"/>
    <w:rsid w:val="00714754"/>
    <w:rsid w:val="00722B63"/>
    <w:rsid w:val="007E2DF9"/>
    <w:rsid w:val="008C044E"/>
    <w:rsid w:val="009B1340"/>
    <w:rsid w:val="00AC5ECD"/>
    <w:rsid w:val="00BF5795"/>
    <w:rsid w:val="00D31421"/>
    <w:rsid w:val="00EC563A"/>
    <w:rsid w:val="00F81323"/>
    <w:rsid w:val="00F9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44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F20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F2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2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1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95</TotalTime>
  <Pages>1</Pages>
  <Words>192</Words>
  <Characters>1095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2019-08-05T13:29:00Z</dcterms:created>
  <dcterms:modified xsi:type="dcterms:W3CDTF">2019-08-12T14:08:00Z</dcterms:modified>
</cp:coreProperties>
</file>