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19E" w:rsidRPr="00C10A81" w:rsidRDefault="0080219E" w:rsidP="00EC4034">
      <w:pPr>
        <w:spacing w:after="0"/>
        <w:ind w:firstLine="5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 апреля 2019 года на стадионе «Юность» прошел День Здоровья в ГУ «ЦСОН Кореличского района». В мероприятии приняла участие и группа занимающаяся скандинавской ходьбой.</w:t>
      </w:r>
    </w:p>
    <w:p w:rsidR="0080219E" w:rsidRPr="00C10A81" w:rsidRDefault="0080219E" w:rsidP="00EC4034">
      <w:pPr>
        <w:spacing w:after="0"/>
        <w:ind w:firstLine="5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0A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первый взгляд кажется, что при выполнении скандинавской тренировки не нужно соблюдать никаких технических правил. Однако это не совсем так.</w:t>
      </w:r>
    </w:p>
    <w:p w:rsidR="0080219E" w:rsidRPr="00EC4034" w:rsidRDefault="0080219E" w:rsidP="00EC4034">
      <w:pPr>
        <w:spacing w:after="0"/>
        <w:ind w:firstLine="540"/>
      </w:pPr>
      <w:r w:rsidRPr="00C10A81">
        <w:rPr>
          <w:rFonts w:ascii="Times New Roman" w:hAnsi="Times New Roman"/>
          <w:color w:val="000000"/>
          <w:sz w:val="28"/>
          <w:szCs w:val="28"/>
          <w:lang w:eastAsia="ru-RU"/>
        </w:rPr>
        <w:t>Перед тренировкой нужно обязательно размяться — лучше всего для этого подходят упражнения на растяжку;</w:t>
      </w:r>
      <w:r w:rsidRPr="00EC403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5C28B8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256.5pt">
            <v:imagedata r:id="rId5" o:title=""/>
          </v:shape>
        </w:pict>
      </w:r>
    </w:p>
    <w:p w:rsidR="0080219E" w:rsidRPr="00C10A81" w:rsidRDefault="0080219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0" o:spid="_x0000_s1026" type="#_x0000_t75" alt="S2400004.JPG" style="position:absolute;margin-left:-17.15pt;margin-top:7.6pt;width:467.6pt;height:262.75pt;z-index:251658240;visibility:visible">
            <v:imagedata r:id="rId6" o:title=""/>
            <w10:wrap type="square"/>
          </v:shape>
        </w:pict>
      </w:r>
    </w:p>
    <w:p w:rsidR="0080219E" w:rsidRPr="00C10A81" w:rsidRDefault="0080219E" w:rsidP="00C10A8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27" type="#_x0000_t75" alt="S2400018.JPG" style="position:absolute;margin-left:1.55pt;margin-top:-.2pt;width:467.65pt;height:262.75pt;z-index:251659264;visibility:visible">
            <v:imagedata r:id="rId7" o:title=""/>
            <w10:wrap type="square"/>
          </v:shape>
        </w:pict>
      </w:r>
      <w:r w:rsidRPr="00C10A81">
        <w:rPr>
          <w:rFonts w:ascii="Times New Roman" w:hAnsi="Times New Roman"/>
          <w:color w:val="000000"/>
          <w:sz w:val="28"/>
          <w:szCs w:val="28"/>
          <w:lang w:eastAsia="ru-RU"/>
        </w:rPr>
        <w:t>соблюдать правильную технику дыхания: вдох носом на каждые два шага и выдох ртом на четвертый;</w:t>
      </w:r>
    </w:p>
    <w:p w:rsidR="0080219E" w:rsidRPr="00C10A81" w:rsidRDefault="0080219E">
      <w:pPr>
        <w:rPr>
          <w:rFonts w:ascii="Times New Roman" w:hAnsi="Times New Roman"/>
          <w:sz w:val="28"/>
          <w:szCs w:val="28"/>
        </w:rPr>
      </w:pPr>
    </w:p>
    <w:p w:rsidR="0080219E" w:rsidRPr="00C10A81" w:rsidRDefault="0080219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8" type="#_x0000_t75" alt="S2400026.JPG" style="position:absolute;margin-left:-5.95pt;margin-top:-13.7pt;width:464.15pt;height:295.5pt;z-index:251660288;visibility:visible">
            <v:imagedata r:id="rId8" o:title=""/>
            <w10:wrap type="square"/>
          </v:shape>
        </w:pict>
      </w:r>
    </w:p>
    <w:p w:rsidR="0080219E" w:rsidRPr="00C10A81" w:rsidRDefault="0080219E">
      <w:pPr>
        <w:rPr>
          <w:rFonts w:ascii="Times New Roman" w:hAnsi="Times New Roman"/>
          <w:sz w:val="28"/>
          <w:szCs w:val="28"/>
        </w:rPr>
      </w:pPr>
      <w:r w:rsidRPr="00C10A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окончанию тренировки надо снова растянуть мышцы и провести дыхательную гимнастику</w:t>
      </w:r>
    </w:p>
    <w:p w:rsidR="0080219E" w:rsidRPr="00C10A81" w:rsidRDefault="0080219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9" type="#_x0000_t75" alt="S2400022.JPG" style="position:absolute;margin-left:1.55pt;margin-top:.3pt;width:467.65pt;height:262.75pt;z-index:251661312;visibility:visible">
            <v:imagedata r:id="rId9" o:title=""/>
            <w10:wrap type="square"/>
          </v:shape>
        </w:pict>
      </w:r>
    </w:p>
    <w:p w:rsidR="0080219E" w:rsidRPr="00C10A81" w:rsidRDefault="0080219E" w:rsidP="00C10A8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10A81">
        <w:rPr>
          <w:rFonts w:ascii="Times New Roman" w:hAnsi="Times New Roman"/>
          <w:color w:val="000000"/>
          <w:sz w:val="28"/>
          <w:szCs w:val="28"/>
          <w:lang w:eastAsia="ru-RU"/>
        </w:rPr>
        <w:t>Во время всей тренировки нужно держать правильную осанку: спина ровная, плечи отведены назад, корпус не должен заваливаться вперед.</w:t>
      </w:r>
    </w:p>
    <w:p w:rsidR="0080219E" w:rsidRPr="00C10A81" w:rsidRDefault="0080219E" w:rsidP="00C10A8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0219E" w:rsidRPr="00C10A81" w:rsidRDefault="0080219E" w:rsidP="00C10A8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0219E" w:rsidRPr="00C10A81" w:rsidRDefault="0080219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margin-left:-5.95pt;margin-top:3.55pt;width:471.2pt;height:266.45pt;z-index:251662336;visibility:visible">
            <v:imagedata r:id="rId10" o:title=""/>
            <w10:wrap type="square"/>
          </v:shape>
        </w:pict>
      </w:r>
    </w:p>
    <w:p w:rsidR="0080219E" w:rsidRPr="00C10A81" w:rsidRDefault="0080219E">
      <w:pPr>
        <w:rPr>
          <w:rFonts w:ascii="Times New Roman" w:hAnsi="Times New Roman"/>
          <w:sz w:val="28"/>
          <w:szCs w:val="28"/>
        </w:rPr>
      </w:pPr>
    </w:p>
    <w:p w:rsidR="0080219E" w:rsidRPr="00C10A81" w:rsidRDefault="0080219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31" type="#_x0000_t75" style="position:absolute;margin-left:-10.65pt;margin-top:5.9pt;width:489.4pt;height:275.5pt;z-index:251663360;visibility:visible">
            <v:imagedata r:id="rId11" o:title=""/>
            <w10:wrap type="square"/>
          </v:shape>
        </w:pict>
      </w:r>
    </w:p>
    <w:p w:rsidR="0080219E" w:rsidRPr="00C10A81" w:rsidRDefault="0080219E">
      <w:pPr>
        <w:rPr>
          <w:rFonts w:ascii="Times New Roman" w:hAnsi="Times New Roman"/>
          <w:sz w:val="28"/>
          <w:szCs w:val="28"/>
        </w:rPr>
      </w:pPr>
    </w:p>
    <w:p w:rsidR="0080219E" w:rsidRPr="00C10A81" w:rsidRDefault="0080219E">
      <w:pPr>
        <w:rPr>
          <w:rFonts w:ascii="Times New Roman" w:hAnsi="Times New Roman"/>
          <w:sz w:val="28"/>
          <w:szCs w:val="28"/>
        </w:rPr>
      </w:pPr>
      <w:r w:rsidRPr="00C10A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Несмотря на огромный список положительных влияний, скандинавская ходьба имеет свои противопоказания.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Прежде чем заниматься скандинавской ходьбой  все участники консультировались со своим врачом. </w:t>
      </w:r>
    </w:p>
    <w:sectPr w:rsidR="0080219E" w:rsidRPr="00C10A81" w:rsidSect="00E41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94D13"/>
    <w:multiLevelType w:val="multilevel"/>
    <w:tmpl w:val="4E5C9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FC180F"/>
    <w:multiLevelType w:val="multilevel"/>
    <w:tmpl w:val="3B94F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055849"/>
    <w:multiLevelType w:val="multilevel"/>
    <w:tmpl w:val="405C7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1280D30"/>
    <w:multiLevelType w:val="multilevel"/>
    <w:tmpl w:val="2B9C7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97D"/>
    <w:rsid w:val="00281938"/>
    <w:rsid w:val="00360A5E"/>
    <w:rsid w:val="003D7CB6"/>
    <w:rsid w:val="005C28B8"/>
    <w:rsid w:val="006105E4"/>
    <w:rsid w:val="00665372"/>
    <w:rsid w:val="0080219E"/>
    <w:rsid w:val="008A53CE"/>
    <w:rsid w:val="00907899"/>
    <w:rsid w:val="00A3041F"/>
    <w:rsid w:val="00AD484A"/>
    <w:rsid w:val="00B13ECC"/>
    <w:rsid w:val="00BD7F6F"/>
    <w:rsid w:val="00C10A81"/>
    <w:rsid w:val="00E41E0A"/>
    <w:rsid w:val="00EC4034"/>
    <w:rsid w:val="00F6197D"/>
    <w:rsid w:val="00F74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E0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6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1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7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4</Pages>
  <Words>140</Words>
  <Characters>801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Beglion</dc:creator>
  <cp:keywords/>
  <dc:description/>
  <cp:lastModifiedBy>Admin</cp:lastModifiedBy>
  <cp:revision>4</cp:revision>
  <dcterms:created xsi:type="dcterms:W3CDTF">2019-04-03T08:35:00Z</dcterms:created>
  <dcterms:modified xsi:type="dcterms:W3CDTF">2019-04-12T05:43:00Z</dcterms:modified>
</cp:coreProperties>
</file>